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9A3" w:rsidRDefault="00A329A3" w:rsidP="00BB6A78">
      <w:pPr>
        <w:pStyle w:val="a3"/>
        <w:tabs>
          <w:tab w:val="left" w:pos="1701"/>
        </w:tabs>
        <w:rPr>
          <w:sz w:val="24"/>
        </w:rPr>
      </w:pPr>
      <w:r>
        <w:rPr>
          <w:sz w:val="24"/>
        </w:rPr>
        <w:t>РОССИЙСКАЯ ФЕДЕРАЦИЯ</w:t>
      </w:r>
    </w:p>
    <w:p w:rsidR="00A329A3" w:rsidRDefault="00A329A3" w:rsidP="00BB6A78">
      <w:pPr>
        <w:tabs>
          <w:tab w:val="left" w:pos="1701"/>
        </w:tabs>
        <w:jc w:val="center"/>
        <w:rPr>
          <w:b/>
          <w:sz w:val="24"/>
        </w:rPr>
      </w:pPr>
      <w:r>
        <w:rPr>
          <w:b/>
          <w:sz w:val="24"/>
        </w:rPr>
        <w:t>АДМИНИСТРАЦИЯ БУРЛИНСКОГО РАЙОНА</w:t>
      </w:r>
    </w:p>
    <w:p w:rsidR="00A329A3" w:rsidRDefault="00A329A3" w:rsidP="00BB6A78">
      <w:pPr>
        <w:tabs>
          <w:tab w:val="left" w:pos="1701"/>
        </w:tabs>
        <w:jc w:val="center"/>
        <w:rPr>
          <w:b/>
          <w:sz w:val="24"/>
        </w:rPr>
      </w:pPr>
      <w:r>
        <w:rPr>
          <w:b/>
          <w:sz w:val="24"/>
        </w:rPr>
        <w:t>АЛТАЙСКОГО КРАЯ</w:t>
      </w:r>
    </w:p>
    <w:p w:rsidR="00A329A3" w:rsidRDefault="00A329A3" w:rsidP="00BB6A78">
      <w:pPr>
        <w:tabs>
          <w:tab w:val="left" w:pos="1701"/>
        </w:tabs>
        <w:rPr>
          <w:b/>
          <w:sz w:val="24"/>
        </w:rPr>
      </w:pPr>
    </w:p>
    <w:p w:rsidR="00A329A3" w:rsidRPr="00BB6A78" w:rsidRDefault="00A329A3" w:rsidP="00BB6A78">
      <w:pPr>
        <w:pStyle w:val="1"/>
        <w:tabs>
          <w:tab w:val="left" w:pos="1701"/>
        </w:tabs>
        <w:jc w:val="center"/>
        <w:rPr>
          <w:b/>
          <w:sz w:val="28"/>
        </w:rPr>
      </w:pP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О С Т А Н О В Л Е Н И Е</w:t>
      </w:r>
    </w:p>
    <w:p w:rsidR="00A329A3" w:rsidRDefault="00A329A3" w:rsidP="00BB6A78">
      <w:pPr>
        <w:tabs>
          <w:tab w:val="left" w:pos="0"/>
        </w:tabs>
        <w:rPr>
          <w:b/>
          <w:sz w:val="28"/>
        </w:rPr>
      </w:pPr>
    </w:p>
    <w:p w:rsidR="00A329A3" w:rsidRDefault="00A329A3" w:rsidP="00BB6A78">
      <w:pPr>
        <w:tabs>
          <w:tab w:val="left" w:pos="1701"/>
        </w:tabs>
        <w:rPr>
          <w:b/>
          <w:sz w:val="28"/>
        </w:rPr>
      </w:pPr>
    </w:p>
    <w:p w:rsidR="00A329A3" w:rsidRDefault="00A329A3" w:rsidP="00BB6A78">
      <w:pPr>
        <w:tabs>
          <w:tab w:val="left" w:pos="1701"/>
        </w:tabs>
        <w:jc w:val="both"/>
        <w:rPr>
          <w:sz w:val="26"/>
        </w:rPr>
      </w:pPr>
      <w:r>
        <w:rPr>
          <w:sz w:val="26"/>
        </w:rPr>
        <w:t xml:space="preserve"> 28 сентября 2022г.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                  № </w:t>
      </w:r>
      <w:r w:rsidR="000177F8">
        <w:rPr>
          <w:sz w:val="26"/>
        </w:rPr>
        <w:t>305</w:t>
      </w:r>
    </w:p>
    <w:p w:rsidR="00A329A3" w:rsidRDefault="00A329A3" w:rsidP="00BB6A78">
      <w:pPr>
        <w:tabs>
          <w:tab w:val="left" w:pos="1701"/>
        </w:tabs>
        <w:jc w:val="center"/>
        <w:rPr>
          <w:sz w:val="22"/>
        </w:rPr>
      </w:pPr>
      <w:proofErr w:type="gramStart"/>
      <w:r>
        <w:rPr>
          <w:sz w:val="22"/>
        </w:rPr>
        <w:t>с</w:t>
      </w:r>
      <w:proofErr w:type="gramEnd"/>
      <w:r>
        <w:rPr>
          <w:sz w:val="22"/>
        </w:rPr>
        <w:t>. Бурла</w:t>
      </w:r>
    </w:p>
    <w:p w:rsidR="00A329A3" w:rsidRDefault="00A329A3" w:rsidP="00BB6A78">
      <w:pPr>
        <w:tabs>
          <w:tab w:val="left" w:pos="1701"/>
        </w:tabs>
        <w:jc w:val="center"/>
        <w:rPr>
          <w:sz w:val="22"/>
        </w:rPr>
      </w:pPr>
    </w:p>
    <w:tbl>
      <w:tblPr>
        <w:tblW w:w="0" w:type="auto"/>
        <w:tblLayout w:type="fixed"/>
        <w:tblLook w:val="0000"/>
      </w:tblPr>
      <w:tblGrid>
        <w:gridCol w:w="6487"/>
      </w:tblGrid>
      <w:tr w:rsidR="00A329A3" w:rsidTr="00BB12A8">
        <w:tc>
          <w:tcPr>
            <w:tcW w:w="6487" w:type="dxa"/>
          </w:tcPr>
          <w:p w:rsidR="00A329A3" w:rsidRDefault="00A329A3" w:rsidP="00BB12A8">
            <w:pPr>
              <w:tabs>
                <w:tab w:val="left" w:pos="1701"/>
              </w:tabs>
              <w:spacing w:line="240" w:lineRule="atLeast"/>
              <w:ind w:right="124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 мерах по реализации требований действующего законодательства в ча</w:t>
            </w:r>
            <w:r>
              <w:rPr>
                <w:b/>
                <w:sz w:val="28"/>
              </w:rPr>
              <w:t>с</w:t>
            </w:r>
            <w:r>
              <w:rPr>
                <w:b/>
                <w:sz w:val="28"/>
              </w:rPr>
              <w:t>ти организации сбора, вывоза и утил</w:t>
            </w:r>
            <w:r>
              <w:rPr>
                <w:b/>
                <w:sz w:val="28"/>
              </w:rPr>
              <w:t>и</w:t>
            </w:r>
            <w:r>
              <w:rPr>
                <w:b/>
                <w:sz w:val="28"/>
              </w:rPr>
              <w:t xml:space="preserve">зации твердых коммунальных отходов в поселениях района. </w:t>
            </w:r>
          </w:p>
          <w:p w:rsidR="007D796B" w:rsidRPr="0005311E" w:rsidRDefault="007D796B" w:rsidP="00BB12A8">
            <w:pPr>
              <w:tabs>
                <w:tab w:val="left" w:pos="1701"/>
              </w:tabs>
              <w:spacing w:line="240" w:lineRule="atLeast"/>
              <w:ind w:right="1247"/>
              <w:jc w:val="both"/>
              <w:rPr>
                <w:b/>
                <w:sz w:val="28"/>
              </w:rPr>
            </w:pPr>
          </w:p>
        </w:tc>
      </w:tr>
    </w:tbl>
    <w:p w:rsidR="00A329A3" w:rsidRPr="001964B6" w:rsidRDefault="00A329A3" w:rsidP="00BB6A78">
      <w:pPr>
        <w:tabs>
          <w:tab w:val="left" w:pos="1134"/>
        </w:tabs>
        <w:spacing w:line="240" w:lineRule="atLeast"/>
        <w:jc w:val="both"/>
        <w:rPr>
          <w:sz w:val="26"/>
          <w:szCs w:val="26"/>
        </w:rPr>
      </w:pPr>
      <w:r>
        <w:rPr>
          <w:sz w:val="26"/>
        </w:rPr>
        <w:tab/>
      </w:r>
      <w:r w:rsidRPr="001964B6">
        <w:rPr>
          <w:sz w:val="26"/>
          <w:szCs w:val="26"/>
        </w:rPr>
        <w:t xml:space="preserve">        Заслушав информацию исполняющего обязанности начальника отдела ж</w:t>
      </w:r>
      <w:r>
        <w:rPr>
          <w:sz w:val="26"/>
          <w:szCs w:val="26"/>
        </w:rPr>
        <w:t>илищно-коммунального хозяйства А</w:t>
      </w:r>
      <w:r w:rsidRPr="001964B6">
        <w:rPr>
          <w:sz w:val="26"/>
          <w:szCs w:val="26"/>
        </w:rPr>
        <w:t xml:space="preserve">дминистрации района </w:t>
      </w:r>
      <w:r w:rsidR="003421DD">
        <w:rPr>
          <w:sz w:val="26"/>
          <w:szCs w:val="26"/>
        </w:rPr>
        <w:t>о</w:t>
      </w:r>
      <w:r w:rsidRPr="001964B6">
        <w:rPr>
          <w:sz w:val="26"/>
          <w:szCs w:val="26"/>
        </w:rPr>
        <w:t xml:space="preserve"> мерах по реализации требований действующего законодательства в части организации сбора, вывоза и утилизации твердых коммунальных отходов в поселениях района, </w:t>
      </w:r>
    </w:p>
    <w:p w:rsidR="00A329A3" w:rsidRPr="001964B6" w:rsidRDefault="00A329A3" w:rsidP="00BB6A78">
      <w:pPr>
        <w:tabs>
          <w:tab w:val="left" w:pos="1134"/>
        </w:tabs>
        <w:jc w:val="center"/>
        <w:rPr>
          <w:sz w:val="26"/>
          <w:szCs w:val="26"/>
        </w:rPr>
      </w:pPr>
      <w:r w:rsidRPr="001964B6">
        <w:rPr>
          <w:sz w:val="26"/>
          <w:szCs w:val="26"/>
        </w:rPr>
        <w:t>ПОСТАНОВЛЯЮ:</w:t>
      </w:r>
    </w:p>
    <w:p w:rsidR="00A329A3" w:rsidRPr="001964B6" w:rsidRDefault="00A329A3" w:rsidP="00ED34C9">
      <w:pPr>
        <w:tabs>
          <w:tab w:val="left" w:pos="1134"/>
        </w:tabs>
        <w:ind w:firstLine="680"/>
        <w:jc w:val="both"/>
        <w:rPr>
          <w:sz w:val="26"/>
          <w:szCs w:val="26"/>
        </w:rPr>
      </w:pPr>
      <w:r w:rsidRPr="001964B6">
        <w:rPr>
          <w:sz w:val="26"/>
          <w:szCs w:val="26"/>
        </w:rPr>
        <w:t xml:space="preserve">1. </w:t>
      </w:r>
      <w:r>
        <w:rPr>
          <w:color w:val="000000"/>
          <w:sz w:val="26"/>
          <w:szCs w:val="26"/>
        </w:rPr>
        <w:t>Информацию исполняющего обязанности</w:t>
      </w:r>
      <w:r w:rsidRPr="001964B6">
        <w:rPr>
          <w:color w:val="000000"/>
          <w:sz w:val="26"/>
          <w:szCs w:val="26"/>
        </w:rPr>
        <w:t xml:space="preserve"> начальника отдела жилищно-коммунального хозяйства Администрации района </w:t>
      </w:r>
      <w:r w:rsidRPr="001964B6">
        <w:rPr>
          <w:sz w:val="26"/>
          <w:szCs w:val="26"/>
        </w:rPr>
        <w:t xml:space="preserve">принять к сведению. </w:t>
      </w:r>
    </w:p>
    <w:p w:rsidR="00A329A3" w:rsidRPr="001964B6" w:rsidRDefault="00A329A3" w:rsidP="00ED34C9">
      <w:pPr>
        <w:pStyle w:val="21"/>
        <w:shd w:val="clear" w:color="auto" w:fill="auto"/>
        <w:tabs>
          <w:tab w:val="left" w:pos="0"/>
        </w:tabs>
        <w:spacing w:before="0" w:line="283" w:lineRule="exact"/>
        <w:ind w:firstLine="680"/>
        <w:rPr>
          <w:b/>
        </w:rPr>
      </w:pPr>
      <w:r w:rsidRPr="001964B6">
        <w:t xml:space="preserve">2. </w:t>
      </w:r>
      <w:r w:rsidRPr="001964B6">
        <w:rPr>
          <w:color w:val="000000"/>
        </w:rPr>
        <w:t xml:space="preserve">Отметить недостаточный уровень организации осуществления на территории муниципального образования предусмотренного Федеральным законом № 89-ФЗ от 24.06.1998 «Об отходах производства и потребления» комплекса мер по обращению с твердыми коммунальными отходами регионального оператора и глав сельсоветов. </w:t>
      </w:r>
    </w:p>
    <w:p w:rsidR="00A329A3" w:rsidRPr="001964B6" w:rsidRDefault="00A329A3" w:rsidP="00ED34C9">
      <w:pPr>
        <w:pStyle w:val="21"/>
        <w:shd w:val="clear" w:color="auto" w:fill="auto"/>
        <w:tabs>
          <w:tab w:val="left" w:pos="1105"/>
        </w:tabs>
        <w:spacing w:before="0" w:line="283" w:lineRule="exact"/>
        <w:ind w:firstLine="680"/>
        <w:rPr>
          <w:b/>
        </w:rPr>
      </w:pPr>
      <w:r w:rsidRPr="001964B6">
        <w:t xml:space="preserve">3. </w:t>
      </w:r>
      <w:proofErr w:type="gramStart"/>
      <w:r w:rsidR="003421DD">
        <w:t>Отделу</w:t>
      </w:r>
      <w:r w:rsidR="000177F8">
        <w:t xml:space="preserve"> </w:t>
      </w:r>
      <w:r w:rsidR="000177F8" w:rsidRPr="001964B6">
        <w:rPr>
          <w:color w:val="000000"/>
        </w:rPr>
        <w:t>жилищно-коммунального хозяйства</w:t>
      </w:r>
      <w:r w:rsidR="000177F8">
        <w:t xml:space="preserve"> </w:t>
      </w:r>
      <w:r w:rsidRPr="001964B6">
        <w:rPr>
          <w:color w:val="000000"/>
        </w:rPr>
        <w:t>Администрации района продо</w:t>
      </w:r>
      <w:r w:rsidRPr="001964B6">
        <w:rPr>
          <w:color w:val="000000"/>
        </w:rPr>
        <w:t>л</w:t>
      </w:r>
      <w:r w:rsidRPr="001964B6">
        <w:rPr>
          <w:color w:val="000000"/>
        </w:rPr>
        <w:t>жить необходимую организаторскую работу по дальнейшему повышению эффекти</w:t>
      </w:r>
      <w:r w:rsidRPr="001964B6">
        <w:rPr>
          <w:color w:val="000000"/>
        </w:rPr>
        <w:t>в</w:t>
      </w:r>
      <w:r w:rsidRPr="001964B6">
        <w:rPr>
          <w:color w:val="000000"/>
        </w:rPr>
        <w:t xml:space="preserve">ности деятельности сферы жилищно-коммунального хозяйства района в рамках </w:t>
      </w:r>
      <w:r w:rsidRPr="001964B6">
        <w:t>ре</w:t>
      </w:r>
      <w:r w:rsidRPr="001964B6">
        <w:t>а</w:t>
      </w:r>
      <w:r w:rsidRPr="001964B6">
        <w:t xml:space="preserve">лизации на территории муниципального образования Бурлинский район </w:t>
      </w:r>
      <w:r>
        <w:t xml:space="preserve">Алтайского края </w:t>
      </w:r>
      <w:r w:rsidRPr="001964B6">
        <w:t>Федерального закона №89-ФЗ от 24.06.1998 «Об отходах производства и п</w:t>
      </w:r>
      <w:r w:rsidRPr="001964B6">
        <w:t>о</w:t>
      </w:r>
      <w:r w:rsidRPr="001964B6">
        <w:t>требления»</w:t>
      </w:r>
      <w:r w:rsidRPr="001964B6">
        <w:rPr>
          <w:color w:val="000000"/>
        </w:rPr>
        <w:t xml:space="preserve"> путём привлечения в этих целях федеральных и краевых финансовых средств, увеличения объема собственных финансовых ресурсов</w:t>
      </w:r>
      <w:r>
        <w:rPr>
          <w:color w:val="000000"/>
        </w:rPr>
        <w:t>,</w:t>
      </w:r>
      <w:r w:rsidRPr="001964B6">
        <w:rPr>
          <w:color w:val="000000"/>
        </w:rPr>
        <w:t xml:space="preserve"> совершенствования нормативно–правовой базы муниципалитета</w:t>
      </w:r>
      <w:r>
        <w:rPr>
          <w:color w:val="000000"/>
        </w:rPr>
        <w:t>,</w:t>
      </w:r>
      <w:r w:rsidRPr="001964B6">
        <w:rPr>
          <w:color w:val="000000"/>
        </w:rPr>
        <w:t xml:space="preserve"> проведения совместно</w:t>
      </w:r>
      <w:proofErr w:type="gramEnd"/>
      <w:r w:rsidRPr="001964B6">
        <w:rPr>
          <w:color w:val="000000"/>
        </w:rPr>
        <w:t xml:space="preserve"> с сельсоветами необходимо</w:t>
      </w:r>
      <w:r>
        <w:rPr>
          <w:color w:val="000000"/>
        </w:rPr>
        <w:t>й</w:t>
      </w:r>
      <w:r w:rsidRPr="001964B6">
        <w:rPr>
          <w:color w:val="000000"/>
        </w:rPr>
        <w:t xml:space="preserve"> разъяснительной работы с населением</w:t>
      </w:r>
      <w:r w:rsidR="000177F8">
        <w:rPr>
          <w:color w:val="000000"/>
        </w:rPr>
        <w:t xml:space="preserve"> по</w:t>
      </w:r>
      <w:r w:rsidRPr="001964B6">
        <w:rPr>
          <w:color w:val="000000"/>
        </w:rPr>
        <w:t xml:space="preserve"> решени</w:t>
      </w:r>
      <w:r w:rsidR="000177F8">
        <w:rPr>
          <w:color w:val="000000"/>
        </w:rPr>
        <w:t>ю</w:t>
      </w:r>
      <w:r w:rsidRPr="001964B6">
        <w:rPr>
          <w:color w:val="000000"/>
        </w:rPr>
        <w:t xml:space="preserve"> актуальны</w:t>
      </w:r>
      <w:r w:rsidR="000177F8">
        <w:rPr>
          <w:color w:val="000000"/>
        </w:rPr>
        <w:t>х</w:t>
      </w:r>
      <w:r w:rsidRPr="001964B6">
        <w:rPr>
          <w:color w:val="000000"/>
        </w:rPr>
        <w:t xml:space="preserve"> вопр</w:t>
      </w:r>
      <w:r w:rsidRPr="001964B6">
        <w:rPr>
          <w:color w:val="000000"/>
        </w:rPr>
        <w:t>о</w:t>
      </w:r>
      <w:r w:rsidR="000177F8">
        <w:rPr>
          <w:color w:val="000000"/>
        </w:rPr>
        <w:t>сов</w:t>
      </w:r>
      <w:r w:rsidRPr="001964B6">
        <w:rPr>
          <w:color w:val="000000"/>
        </w:rPr>
        <w:t xml:space="preserve"> обращения с твердыми коммунальными отходами. При формировании бюджета муниципального образования на 2023 год предусмотреть возможность направления финансовых средств на решение проблем с ТКО на территории района.</w:t>
      </w:r>
    </w:p>
    <w:p w:rsidR="00A329A3" w:rsidRPr="001964B6" w:rsidRDefault="000177F8" w:rsidP="00ED34C9">
      <w:pPr>
        <w:tabs>
          <w:tab w:val="left" w:pos="1134"/>
        </w:tabs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329A3" w:rsidRPr="001964B6">
        <w:rPr>
          <w:sz w:val="26"/>
          <w:szCs w:val="26"/>
        </w:rPr>
        <w:t xml:space="preserve">. Контроль исполнения настоящего постановления возложить на заместителя главы Администрации района, начальника Управления по экономическому развитию, имущественным и земельным отношениям Администрации района </w:t>
      </w:r>
      <w:proofErr w:type="spellStart"/>
      <w:r w:rsidR="00A329A3" w:rsidRPr="001964B6">
        <w:rPr>
          <w:sz w:val="26"/>
          <w:szCs w:val="26"/>
        </w:rPr>
        <w:t>Пыльцова</w:t>
      </w:r>
      <w:proofErr w:type="spellEnd"/>
      <w:r w:rsidR="00A329A3" w:rsidRPr="001964B6">
        <w:rPr>
          <w:sz w:val="26"/>
          <w:szCs w:val="26"/>
        </w:rPr>
        <w:t xml:space="preserve"> О.В. </w:t>
      </w:r>
    </w:p>
    <w:p w:rsidR="00A329A3" w:rsidRPr="001964B6" w:rsidRDefault="00A329A3" w:rsidP="00BB6A78">
      <w:pPr>
        <w:tabs>
          <w:tab w:val="left" w:pos="1701"/>
        </w:tabs>
        <w:jc w:val="both"/>
        <w:rPr>
          <w:sz w:val="26"/>
          <w:szCs w:val="26"/>
        </w:rPr>
      </w:pPr>
      <w:r w:rsidRPr="001964B6">
        <w:rPr>
          <w:sz w:val="26"/>
          <w:szCs w:val="26"/>
        </w:rPr>
        <w:tab/>
      </w:r>
      <w:r w:rsidRPr="001964B6">
        <w:rPr>
          <w:sz w:val="26"/>
          <w:szCs w:val="26"/>
        </w:rPr>
        <w:tab/>
      </w:r>
    </w:p>
    <w:p w:rsidR="00A329A3" w:rsidRPr="001964B6" w:rsidRDefault="00A329A3" w:rsidP="00BB6A78">
      <w:pPr>
        <w:tabs>
          <w:tab w:val="left" w:pos="1701"/>
          <w:tab w:val="right" w:pos="11482"/>
        </w:tabs>
        <w:jc w:val="both"/>
        <w:rPr>
          <w:sz w:val="26"/>
          <w:szCs w:val="26"/>
        </w:rPr>
      </w:pPr>
      <w:r w:rsidRPr="001964B6">
        <w:rPr>
          <w:sz w:val="26"/>
          <w:szCs w:val="26"/>
        </w:rPr>
        <w:t xml:space="preserve">Глава района                                                                                          </w:t>
      </w:r>
      <w:r>
        <w:rPr>
          <w:sz w:val="26"/>
          <w:szCs w:val="26"/>
        </w:rPr>
        <w:t xml:space="preserve">     </w:t>
      </w:r>
      <w:r w:rsidRPr="001964B6">
        <w:rPr>
          <w:sz w:val="26"/>
          <w:szCs w:val="26"/>
        </w:rPr>
        <w:t xml:space="preserve">    </w:t>
      </w:r>
      <w:proofErr w:type="spellStart"/>
      <w:r w:rsidRPr="001964B6">
        <w:rPr>
          <w:sz w:val="26"/>
          <w:szCs w:val="26"/>
        </w:rPr>
        <w:t>С.А.Давыденко</w:t>
      </w:r>
      <w:proofErr w:type="spellEnd"/>
    </w:p>
    <w:p w:rsidR="00A329A3" w:rsidRPr="001964B6" w:rsidRDefault="00A329A3" w:rsidP="00BB6A78">
      <w:pPr>
        <w:tabs>
          <w:tab w:val="left" w:pos="1701"/>
        </w:tabs>
        <w:jc w:val="both"/>
        <w:rPr>
          <w:sz w:val="26"/>
          <w:szCs w:val="26"/>
        </w:rPr>
      </w:pPr>
    </w:p>
    <w:p w:rsidR="00A329A3" w:rsidRPr="001964B6" w:rsidRDefault="00A329A3" w:rsidP="00BB6A78">
      <w:pPr>
        <w:tabs>
          <w:tab w:val="left" w:pos="1701"/>
        </w:tabs>
        <w:jc w:val="both"/>
        <w:rPr>
          <w:sz w:val="26"/>
          <w:szCs w:val="26"/>
        </w:rPr>
      </w:pPr>
      <w:r w:rsidRPr="001964B6">
        <w:rPr>
          <w:sz w:val="26"/>
          <w:szCs w:val="26"/>
        </w:rPr>
        <w:t>СОГЛАСОВАНО:</w:t>
      </w:r>
    </w:p>
    <w:p w:rsidR="00A329A3" w:rsidRPr="001964B6" w:rsidRDefault="00A329A3" w:rsidP="00FA3BFB">
      <w:pPr>
        <w:tabs>
          <w:tab w:val="left" w:pos="1701"/>
          <w:tab w:val="left" w:pos="5760"/>
        </w:tabs>
        <w:jc w:val="both"/>
        <w:rPr>
          <w:sz w:val="26"/>
          <w:szCs w:val="26"/>
        </w:rPr>
      </w:pPr>
      <w:r w:rsidRPr="001964B6">
        <w:rPr>
          <w:sz w:val="26"/>
          <w:szCs w:val="26"/>
        </w:rPr>
        <w:t xml:space="preserve">Заместитель главы Администрации района, </w:t>
      </w:r>
      <w:r>
        <w:rPr>
          <w:sz w:val="26"/>
          <w:szCs w:val="26"/>
        </w:rPr>
        <w:t xml:space="preserve">     </w:t>
      </w:r>
    </w:p>
    <w:p w:rsidR="00A329A3" w:rsidRPr="001964B6" w:rsidRDefault="00A329A3" w:rsidP="00C35222">
      <w:pPr>
        <w:tabs>
          <w:tab w:val="left" w:pos="1701"/>
          <w:tab w:val="left" w:pos="5280"/>
        </w:tabs>
        <w:jc w:val="both"/>
        <w:rPr>
          <w:sz w:val="26"/>
          <w:szCs w:val="26"/>
        </w:rPr>
      </w:pPr>
      <w:r w:rsidRPr="001964B6">
        <w:rPr>
          <w:sz w:val="26"/>
          <w:szCs w:val="26"/>
        </w:rPr>
        <w:t xml:space="preserve">начальник Управления по </w:t>
      </w:r>
      <w:proofErr w:type="gramStart"/>
      <w:r w:rsidRPr="001964B6">
        <w:rPr>
          <w:sz w:val="26"/>
          <w:szCs w:val="26"/>
        </w:rPr>
        <w:t>экономическому</w:t>
      </w:r>
      <w:proofErr w:type="gramEnd"/>
      <w:r w:rsidRPr="001964B6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:rsidR="00A329A3" w:rsidRPr="001964B6" w:rsidRDefault="00A329A3" w:rsidP="00BB6A78">
      <w:pPr>
        <w:tabs>
          <w:tab w:val="left" w:pos="1701"/>
        </w:tabs>
        <w:jc w:val="both"/>
        <w:rPr>
          <w:sz w:val="26"/>
          <w:szCs w:val="26"/>
        </w:rPr>
      </w:pPr>
      <w:r w:rsidRPr="001964B6">
        <w:rPr>
          <w:sz w:val="26"/>
          <w:szCs w:val="26"/>
        </w:rPr>
        <w:t xml:space="preserve">развитию, </w:t>
      </w:r>
      <w:proofErr w:type="gramStart"/>
      <w:r w:rsidRPr="001964B6">
        <w:rPr>
          <w:sz w:val="26"/>
          <w:szCs w:val="26"/>
        </w:rPr>
        <w:t>имущественным</w:t>
      </w:r>
      <w:proofErr w:type="gramEnd"/>
      <w:r w:rsidRPr="001964B6">
        <w:rPr>
          <w:sz w:val="26"/>
          <w:szCs w:val="26"/>
        </w:rPr>
        <w:t xml:space="preserve"> и земельным </w:t>
      </w:r>
    </w:p>
    <w:p w:rsidR="00A329A3" w:rsidRPr="001964B6" w:rsidRDefault="00A329A3" w:rsidP="00C35222">
      <w:pPr>
        <w:tabs>
          <w:tab w:val="left" w:pos="1701"/>
          <w:tab w:val="left" w:pos="5355"/>
        </w:tabs>
        <w:jc w:val="both"/>
        <w:rPr>
          <w:sz w:val="26"/>
          <w:szCs w:val="26"/>
        </w:rPr>
      </w:pPr>
      <w:r>
        <w:rPr>
          <w:sz w:val="26"/>
          <w:szCs w:val="26"/>
        </w:rPr>
        <w:t>отношениям Администрации района</w:t>
      </w:r>
    </w:p>
    <w:p w:rsidR="00A329A3" w:rsidRDefault="00A329A3" w:rsidP="00F91051">
      <w:pPr>
        <w:tabs>
          <w:tab w:val="left" w:pos="1701"/>
        </w:tabs>
        <w:jc w:val="both"/>
        <w:rPr>
          <w:sz w:val="26"/>
          <w:szCs w:val="26"/>
        </w:rPr>
      </w:pPr>
      <w:r w:rsidRPr="001964B6">
        <w:rPr>
          <w:sz w:val="26"/>
          <w:szCs w:val="26"/>
        </w:rPr>
        <w:t xml:space="preserve">_________________________ О.В. </w:t>
      </w:r>
      <w:proofErr w:type="spellStart"/>
      <w:r w:rsidRPr="001964B6">
        <w:rPr>
          <w:sz w:val="26"/>
          <w:szCs w:val="26"/>
        </w:rPr>
        <w:t>Пыльцов</w:t>
      </w:r>
      <w:proofErr w:type="spellEnd"/>
      <w:r w:rsidRPr="001964B6">
        <w:rPr>
          <w:sz w:val="26"/>
          <w:szCs w:val="26"/>
        </w:rPr>
        <w:t xml:space="preserve"> </w:t>
      </w:r>
    </w:p>
    <w:sectPr w:rsidR="00A329A3" w:rsidSect="00F91051">
      <w:pgSz w:w="11900" w:h="16840"/>
      <w:pgMar w:top="851" w:right="851" w:bottom="851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81A073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226D6BC9"/>
    <w:multiLevelType w:val="singleLevel"/>
    <w:tmpl w:val="B47ED6F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2">
    <w:nsid w:val="271E57A9"/>
    <w:multiLevelType w:val="singleLevel"/>
    <w:tmpl w:val="84BED5AE"/>
    <w:lvl w:ilvl="0">
      <w:numFmt w:val="bullet"/>
      <w:lvlText w:val="-"/>
      <w:lvlJc w:val="left"/>
      <w:pPr>
        <w:tabs>
          <w:tab w:val="num" w:pos="1010"/>
        </w:tabs>
        <w:ind w:left="1010" w:hanging="360"/>
      </w:pPr>
      <w:rPr>
        <w:rFonts w:hint="default"/>
      </w:rPr>
    </w:lvl>
  </w:abstractNum>
  <w:abstractNum w:abstractNumId="3">
    <w:nsid w:val="2AD01869"/>
    <w:multiLevelType w:val="multilevel"/>
    <w:tmpl w:val="848EB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AF10AFD"/>
    <w:multiLevelType w:val="multilevel"/>
    <w:tmpl w:val="37E6CB3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E5C30CA"/>
    <w:multiLevelType w:val="hybridMultilevel"/>
    <w:tmpl w:val="567AF968"/>
    <w:lvl w:ilvl="0" w:tplc="57F47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266C9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022F9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E4837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0B4C8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7C4B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78A17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A614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9EC9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F911682"/>
    <w:multiLevelType w:val="singleLevel"/>
    <w:tmpl w:val="53CAF6E0"/>
    <w:lvl w:ilvl="0">
      <w:start w:val="4"/>
      <w:numFmt w:val="bullet"/>
      <w:lvlText w:val=""/>
      <w:lvlJc w:val="left"/>
      <w:pPr>
        <w:tabs>
          <w:tab w:val="num" w:pos="1010"/>
        </w:tabs>
        <w:ind w:left="1010" w:hanging="360"/>
      </w:pPr>
      <w:rPr>
        <w:rFonts w:ascii="Symbol" w:hAnsi="Symbol" w:hint="default"/>
      </w:rPr>
    </w:lvl>
  </w:abstractNum>
  <w:abstractNum w:abstractNumId="7">
    <w:nsid w:val="347B202B"/>
    <w:multiLevelType w:val="multilevel"/>
    <w:tmpl w:val="860271C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  <w:rPr>
        <w:rFonts w:cs="Times New Roman"/>
      </w:rPr>
    </w:lvl>
  </w:abstractNum>
  <w:abstractNum w:abstractNumId="8">
    <w:nsid w:val="38583744"/>
    <w:multiLevelType w:val="multilevel"/>
    <w:tmpl w:val="E012C8E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64E4835"/>
    <w:multiLevelType w:val="singleLevel"/>
    <w:tmpl w:val="9A588AE0"/>
    <w:lvl w:ilvl="0">
      <w:start w:val="1"/>
      <w:numFmt w:val="decimal"/>
      <w:lvlText w:val="%1."/>
      <w:lvlJc w:val="left"/>
      <w:pPr>
        <w:tabs>
          <w:tab w:val="num" w:pos="1010"/>
        </w:tabs>
        <w:ind w:left="1010" w:hanging="360"/>
      </w:pPr>
      <w:rPr>
        <w:rFonts w:cs="Times New Roman" w:hint="default"/>
      </w:rPr>
    </w:lvl>
  </w:abstractNum>
  <w:abstractNum w:abstractNumId="10">
    <w:nsid w:val="69D31965"/>
    <w:multiLevelType w:val="singleLevel"/>
    <w:tmpl w:val="C97647DC"/>
    <w:lvl w:ilvl="0">
      <w:start w:val="109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E993B8C"/>
    <w:multiLevelType w:val="singleLevel"/>
    <w:tmpl w:val="6936930E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  <w:b/>
        <w:sz w:val="28"/>
      </w:rPr>
    </w:lvl>
  </w:abstractNum>
  <w:abstractNum w:abstractNumId="12">
    <w:nsid w:val="71186D7D"/>
    <w:multiLevelType w:val="multilevel"/>
    <w:tmpl w:val="5002B3A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6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7B9C51D9"/>
    <w:multiLevelType w:val="singleLevel"/>
    <w:tmpl w:val="99DAEAC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1"/>
  </w:num>
  <w:num w:numId="12">
    <w:abstractNumId w:val="0"/>
  </w:num>
  <w:num w:numId="13">
    <w:abstractNumId w:val="2"/>
  </w:num>
  <w:num w:numId="14">
    <w:abstractNumId w:val="1"/>
  </w:num>
  <w:num w:numId="15">
    <w:abstractNumId w:val="9"/>
  </w:num>
  <w:num w:numId="16">
    <w:abstractNumId w:val="6"/>
  </w:num>
  <w:num w:numId="17">
    <w:abstractNumId w:val="10"/>
  </w:num>
  <w:num w:numId="18">
    <w:abstractNumId w:val="7"/>
  </w:num>
  <w:num w:numId="19">
    <w:abstractNumId w:val="4"/>
  </w:num>
  <w:num w:numId="20">
    <w:abstractNumId w:val="8"/>
  </w:num>
  <w:num w:numId="21">
    <w:abstractNumId w:val="12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9"/>
  <w:autoHyphenation/>
  <w:hyphenationZone w:val="357"/>
  <w:characterSpacingControl w:val="doNotCompress"/>
  <w:compat/>
  <w:rsids>
    <w:rsidRoot w:val="005F31E2"/>
    <w:rsid w:val="00001906"/>
    <w:rsid w:val="0001513B"/>
    <w:rsid w:val="000177F8"/>
    <w:rsid w:val="00024C32"/>
    <w:rsid w:val="0003016A"/>
    <w:rsid w:val="00032172"/>
    <w:rsid w:val="00037BA5"/>
    <w:rsid w:val="0004010A"/>
    <w:rsid w:val="000440F0"/>
    <w:rsid w:val="0005311E"/>
    <w:rsid w:val="00065929"/>
    <w:rsid w:val="00083EC4"/>
    <w:rsid w:val="000910DC"/>
    <w:rsid w:val="0009145A"/>
    <w:rsid w:val="0009493F"/>
    <w:rsid w:val="000A640B"/>
    <w:rsid w:val="000B7988"/>
    <w:rsid w:val="000F3421"/>
    <w:rsid w:val="0012364A"/>
    <w:rsid w:val="001300BD"/>
    <w:rsid w:val="0018178F"/>
    <w:rsid w:val="001942DD"/>
    <w:rsid w:val="001964B6"/>
    <w:rsid w:val="001B2D92"/>
    <w:rsid w:val="001B64FE"/>
    <w:rsid w:val="001D098D"/>
    <w:rsid w:val="0023575D"/>
    <w:rsid w:val="002434AD"/>
    <w:rsid w:val="00274CBA"/>
    <w:rsid w:val="00281D86"/>
    <w:rsid w:val="002840BA"/>
    <w:rsid w:val="0029370B"/>
    <w:rsid w:val="002B3CA4"/>
    <w:rsid w:val="002C7135"/>
    <w:rsid w:val="002F688D"/>
    <w:rsid w:val="00324CAA"/>
    <w:rsid w:val="00340AD2"/>
    <w:rsid w:val="003421DD"/>
    <w:rsid w:val="00346CB3"/>
    <w:rsid w:val="00364775"/>
    <w:rsid w:val="00370EA1"/>
    <w:rsid w:val="003955C6"/>
    <w:rsid w:val="003A6481"/>
    <w:rsid w:val="003C0B7B"/>
    <w:rsid w:val="003D3E14"/>
    <w:rsid w:val="003D7CEF"/>
    <w:rsid w:val="003E1297"/>
    <w:rsid w:val="003F2001"/>
    <w:rsid w:val="003F7ACD"/>
    <w:rsid w:val="004011A9"/>
    <w:rsid w:val="00415D12"/>
    <w:rsid w:val="00416E15"/>
    <w:rsid w:val="0042192A"/>
    <w:rsid w:val="004252A4"/>
    <w:rsid w:val="00451CC1"/>
    <w:rsid w:val="00454D47"/>
    <w:rsid w:val="00462A75"/>
    <w:rsid w:val="004A38B3"/>
    <w:rsid w:val="004A49D8"/>
    <w:rsid w:val="004B6F95"/>
    <w:rsid w:val="004D7212"/>
    <w:rsid w:val="00535C77"/>
    <w:rsid w:val="00537F09"/>
    <w:rsid w:val="00555BAB"/>
    <w:rsid w:val="00570855"/>
    <w:rsid w:val="005755C0"/>
    <w:rsid w:val="0058774D"/>
    <w:rsid w:val="005A3E8F"/>
    <w:rsid w:val="005B217A"/>
    <w:rsid w:val="005B798C"/>
    <w:rsid w:val="005C0A32"/>
    <w:rsid w:val="005C5553"/>
    <w:rsid w:val="005D0999"/>
    <w:rsid w:val="005D334D"/>
    <w:rsid w:val="005E0DAF"/>
    <w:rsid w:val="005F31E2"/>
    <w:rsid w:val="005F4BCE"/>
    <w:rsid w:val="006160F4"/>
    <w:rsid w:val="0066222B"/>
    <w:rsid w:val="00681F7F"/>
    <w:rsid w:val="00683FE6"/>
    <w:rsid w:val="006A542F"/>
    <w:rsid w:val="006B6D74"/>
    <w:rsid w:val="00721AC4"/>
    <w:rsid w:val="007441C7"/>
    <w:rsid w:val="0077168E"/>
    <w:rsid w:val="00782191"/>
    <w:rsid w:val="00784F46"/>
    <w:rsid w:val="007A237A"/>
    <w:rsid w:val="007A2584"/>
    <w:rsid w:val="007A25C3"/>
    <w:rsid w:val="007B4794"/>
    <w:rsid w:val="007B5EC7"/>
    <w:rsid w:val="007D796B"/>
    <w:rsid w:val="007E3896"/>
    <w:rsid w:val="007F5F52"/>
    <w:rsid w:val="0080047A"/>
    <w:rsid w:val="00856B37"/>
    <w:rsid w:val="00865918"/>
    <w:rsid w:val="00884254"/>
    <w:rsid w:val="0088571E"/>
    <w:rsid w:val="008A0BE1"/>
    <w:rsid w:val="008B015A"/>
    <w:rsid w:val="008B3990"/>
    <w:rsid w:val="008B4B9B"/>
    <w:rsid w:val="008C6E96"/>
    <w:rsid w:val="008D723C"/>
    <w:rsid w:val="008F0E8D"/>
    <w:rsid w:val="008F6935"/>
    <w:rsid w:val="00904673"/>
    <w:rsid w:val="0091309E"/>
    <w:rsid w:val="0092624F"/>
    <w:rsid w:val="00931307"/>
    <w:rsid w:val="00944D20"/>
    <w:rsid w:val="00982ED5"/>
    <w:rsid w:val="009964C9"/>
    <w:rsid w:val="009A1313"/>
    <w:rsid w:val="009A4543"/>
    <w:rsid w:val="009B06EA"/>
    <w:rsid w:val="009C43D1"/>
    <w:rsid w:val="009D552E"/>
    <w:rsid w:val="009D6B02"/>
    <w:rsid w:val="009E0C7C"/>
    <w:rsid w:val="00A06408"/>
    <w:rsid w:val="00A2741E"/>
    <w:rsid w:val="00A329A3"/>
    <w:rsid w:val="00A82D94"/>
    <w:rsid w:val="00AB4780"/>
    <w:rsid w:val="00AE5C64"/>
    <w:rsid w:val="00B10C96"/>
    <w:rsid w:val="00B22544"/>
    <w:rsid w:val="00B22781"/>
    <w:rsid w:val="00B31598"/>
    <w:rsid w:val="00B512D0"/>
    <w:rsid w:val="00B62586"/>
    <w:rsid w:val="00B659CE"/>
    <w:rsid w:val="00B75BF3"/>
    <w:rsid w:val="00B76B3C"/>
    <w:rsid w:val="00B82BB2"/>
    <w:rsid w:val="00B93107"/>
    <w:rsid w:val="00B96A5B"/>
    <w:rsid w:val="00BA279F"/>
    <w:rsid w:val="00BB12A8"/>
    <w:rsid w:val="00BB6A78"/>
    <w:rsid w:val="00BE6C10"/>
    <w:rsid w:val="00C00A1C"/>
    <w:rsid w:val="00C03700"/>
    <w:rsid w:val="00C13098"/>
    <w:rsid w:val="00C35222"/>
    <w:rsid w:val="00C362D6"/>
    <w:rsid w:val="00C47660"/>
    <w:rsid w:val="00CA010E"/>
    <w:rsid w:val="00CA553B"/>
    <w:rsid w:val="00CD7879"/>
    <w:rsid w:val="00CE62E5"/>
    <w:rsid w:val="00D025A1"/>
    <w:rsid w:val="00D14AD2"/>
    <w:rsid w:val="00D14F9F"/>
    <w:rsid w:val="00D3054E"/>
    <w:rsid w:val="00D31CB3"/>
    <w:rsid w:val="00D44AE7"/>
    <w:rsid w:val="00D46E3F"/>
    <w:rsid w:val="00D542AA"/>
    <w:rsid w:val="00D9150E"/>
    <w:rsid w:val="00DA191B"/>
    <w:rsid w:val="00DF25C2"/>
    <w:rsid w:val="00E02D8D"/>
    <w:rsid w:val="00E10B0E"/>
    <w:rsid w:val="00E224E3"/>
    <w:rsid w:val="00E32D0F"/>
    <w:rsid w:val="00E365B9"/>
    <w:rsid w:val="00E47393"/>
    <w:rsid w:val="00E6497C"/>
    <w:rsid w:val="00E8100E"/>
    <w:rsid w:val="00E82061"/>
    <w:rsid w:val="00EA342B"/>
    <w:rsid w:val="00EA40FA"/>
    <w:rsid w:val="00ED34C9"/>
    <w:rsid w:val="00EF1CEA"/>
    <w:rsid w:val="00EF5859"/>
    <w:rsid w:val="00F009EE"/>
    <w:rsid w:val="00F14DE0"/>
    <w:rsid w:val="00F14F32"/>
    <w:rsid w:val="00F4616B"/>
    <w:rsid w:val="00F51DE7"/>
    <w:rsid w:val="00F61809"/>
    <w:rsid w:val="00F6629C"/>
    <w:rsid w:val="00F667C8"/>
    <w:rsid w:val="00F81F99"/>
    <w:rsid w:val="00F82D1A"/>
    <w:rsid w:val="00F91051"/>
    <w:rsid w:val="00F93F94"/>
    <w:rsid w:val="00FA3BFB"/>
    <w:rsid w:val="00FB0B5C"/>
    <w:rsid w:val="00FB33B8"/>
    <w:rsid w:val="00FC279C"/>
    <w:rsid w:val="00FE7795"/>
    <w:rsid w:val="00FF2C6D"/>
    <w:rsid w:val="00FF3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0B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9370B"/>
    <w:pPr>
      <w:keepNext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C5553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29370B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5C5553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29370B"/>
    <w:pPr>
      <w:jc w:val="center"/>
    </w:pPr>
    <w:rPr>
      <w:b/>
      <w:bCs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5C5553"/>
    <w:rPr>
      <w:rFonts w:cs="Times New Roman"/>
      <w:sz w:val="20"/>
      <w:szCs w:val="20"/>
    </w:rPr>
  </w:style>
  <w:style w:type="paragraph" w:styleId="2">
    <w:name w:val="List Bullet 2"/>
    <w:basedOn w:val="a"/>
    <w:autoRedefine/>
    <w:uiPriority w:val="99"/>
    <w:rsid w:val="0029370B"/>
    <w:pPr>
      <w:tabs>
        <w:tab w:val="num" w:pos="643"/>
      </w:tabs>
      <w:ind w:left="643" w:hanging="360"/>
    </w:pPr>
    <w:rPr>
      <w:sz w:val="26"/>
    </w:rPr>
  </w:style>
  <w:style w:type="character" w:customStyle="1" w:styleId="3">
    <w:name w:val="Основной текст (3)_"/>
    <w:basedOn w:val="a0"/>
    <w:link w:val="30"/>
    <w:uiPriority w:val="99"/>
    <w:locked/>
    <w:rsid w:val="00865918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link w:val="21"/>
    <w:uiPriority w:val="99"/>
    <w:locked/>
    <w:rsid w:val="00865918"/>
    <w:rPr>
      <w:rFonts w:cs="Times New Roman"/>
      <w:sz w:val="26"/>
      <w:szCs w:val="26"/>
      <w:shd w:val="clear" w:color="auto" w:fill="FFFFFF"/>
    </w:rPr>
  </w:style>
  <w:style w:type="character" w:customStyle="1" w:styleId="212pt">
    <w:name w:val="Основной текст (2) + 12 pt"/>
    <w:aliases w:val="Полужирный"/>
    <w:basedOn w:val="20"/>
    <w:uiPriority w:val="99"/>
    <w:rsid w:val="00865918"/>
    <w:rPr>
      <w:b/>
      <w:bCs/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865918"/>
    <w:rPr>
      <w:rFonts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65918"/>
    <w:pPr>
      <w:widowControl w:val="0"/>
      <w:shd w:val="clear" w:color="auto" w:fill="FFFFFF"/>
      <w:spacing w:line="322" w:lineRule="exact"/>
    </w:pPr>
    <w:rPr>
      <w:b/>
      <w:bCs/>
      <w:sz w:val="28"/>
      <w:szCs w:val="28"/>
    </w:rPr>
  </w:style>
  <w:style w:type="paragraph" w:customStyle="1" w:styleId="21">
    <w:name w:val="Основной текст (2)"/>
    <w:basedOn w:val="a"/>
    <w:link w:val="20"/>
    <w:uiPriority w:val="99"/>
    <w:rsid w:val="00865918"/>
    <w:pPr>
      <w:widowControl w:val="0"/>
      <w:shd w:val="clear" w:color="auto" w:fill="FFFFFF"/>
      <w:spacing w:before="840" w:line="298" w:lineRule="exact"/>
      <w:jc w:val="both"/>
    </w:pPr>
    <w:rPr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865918"/>
    <w:pPr>
      <w:widowControl w:val="0"/>
      <w:shd w:val="clear" w:color="auto" w:fill="FFFFFF"/>
      <w:spacing w:before="240" w:after="60" w:line="240" w:lineRule="atLeast"/>
      <w:jc w:val="center"/>
    </w:pPr>
    <w:rPr>
      <w:b/>
      <w:bCs/>
    </w:rPr>
  </w:style>
  <w:style w:type="character" w:customStyle="1" w:styleId="a7">
    <w:name w:val="Основной текст_"/>
    <w:basedOn w:val="a0"/>
    <w:link w:val="22"/>
    <w:uiPriority w:val="99"/>
    <w:locked/>
    <w:rsid w:val="003955C6"/>
    <w:rPr>
      <w:rFonts w:cs="Times New Roman"/>
      <w:spacing w:val="6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7"/>
    <w:uiPriority w:val="99"/>
    <w:rsid w:val="003955C6"/>
    <w:pPr>
      <w:widowControl w:val="0"/>
      <w:shd w:val="clear" w:color="auto" w:fill="FFFFFF"/>
      <w:spacing w:before="840" w:line="298" w:lineRule="exact"/>
      <w:jc w:val="both"/>
    </w:pPr>
    <w:rPr>
      <w:spacing w:val="6"/>
      <w:sz w:val="23"/>
      <w:szCs w:val="23"/>
    </w:rPr>
  </w:style>
  <w:style w:type="paragraph" w:styleId="a8">
    <w:name w:val="Balloon Text"/>
    <w:basedOn w:val="a"/>
    <w:link w:val="a9"/>
    <w:uiPriority w:val="99"/>
    <w:semiHidden/>
    <w:rsid w:val="003955C6"/>
    <w:pPr>
      <w:widowControl w:val="0"/>
    </w:pPr>
    <w:rPr>
      <w:rFonts w:ascii="Tahoma" w:hAnsi="Tahoma" w:cs="Tahoma"/>
      <w:color w:val="000000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955C6"/>
    <w:rPr>
      <w:rFonts w:ascii="Tahoma" w:hAnsi="Tahoma" w:cs="Tahoma"/>
      <w:color w:val="000000"/>
      <w:sz w:val="16"/>
      <w:szCs w:val="16"/>
    </w:rPr>
  </w:style>
  <w:style w:type="character" w:customStyle="1" w:styleId="11">
    <w:name w:val="Основной текст1"/>
    <w:basedOn w:val="a7"/>
    <w:uiPriority w:val="99"/>
    <w:rsid w:val="00AE5C64"/>
    <w:rPr>
      <w:rFonts w:ascii="Times New Roman" w:hAnsi="Times New Roman"/>
      <w:color w:val="000000"/>
      <w:w w:val="100"/>
      <w:position w:val="0"/>
      <w:u w:val="none"/>
      <w:lang w:val="ru-RU"/>
    </w:rPr>
  </w:style>
  <w:style w:type="character" w:customStyle="1" w:styleId="11pt">
    <w:name w:val="Основной текст + 11 pt"/>
    <w:aliases w:val="Интервал 0 pt"/>
    <w:basedOn w:val="a7"/>
    <w:uiPriority w:val="99"/>
    <w:rsid w:val="00AE5C64"/>
    <w:rPr>
      <w:rFonts w:ascii="Times New Roman" w:hAnsi="Times New Roman"/>
      <w:color w:val="000000"/>
      <w:spacing w:val="9"/>
      <w:w w:val="100"/>
      <w:position w:val="0"/>
      <w:sz w:val="22"/>
      <w:szCs w:val="22"/>
      <w:u w:val="none"/>
      <w:lang w:val="ru-RU"/>
    </w:rPr>
  </w:style>
  <w:style w:type="paragraph" w:customStyle="1" w:styleId="31">
    <w:name w:val="Основной текст3"/>
    <w:basedOn w:val="a"/>
    <w:uiPriority w:val="99"/>
    <w:rsid w:val="009D552E"/>
    <w:pPr>
      <w:widowControl w:val="0"/>
      <w:shd w:val="clear" w:color="auto" w:fill="FFFFFF"/>
      <w:spacing w:before="420" w:after="600" w:line="240" w:lineRule="exact"/>
      <w:ind w:hanging="160"/>
      <w:jc w:val="both"/>
    </w:pPr>
    <w:rPr>
      <w:spacing w:val="3"/>
      <w:sz w:val="25"/>
      <w:szCs w:val="25"/>
      <w:lang w:eastAsia="en-US"/>
    </w:rPr>
  </w:style>
  <w:style w:type="paragraph" w:customStyle="1" w:styleId="210">
    <w:name w:val="Основной текст (2)1"/>
    <w:basedOn w:val="a"/>
    <w:uiPriority w:val="99"/>
    <w:rsid w:val="003A6481"/>
    <w:pPr>
      <w:widowControl w:val="0"/>
      <w:shd w:val="clear" w:color="auto" w:fill="FFFFFF"/>
      <w:spacing w:before="420" w:line="320" w:lineRule="exact"/>
      <w:jc w:val="both"/>
    </w:pPr>
    <w:rPr>
      <w:rFonts w:ascii="Calibri" w:hAnsi="Calibri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1467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Рябова Т.С.</dc:creator>
  <cp:keywords/>
  <dc:description/>
  <cp:lastModifiedBy>Admin</cp:lastModifiedBy>
  <cp:revision>52</cp:revision>
  <cp:lastPrinted>2022-09-28T10:37:00Z</cp:lastPrinted>
  <dcterms:created xsi:type="dcterms:W3CDTF">2018-05-18T10:24:00Z</dcterms:created>
  <dcterms:modified xsi:type="dcterms:W3CDTF">2022-09-29T08:51:00Z</dcterms:modified>
</cp:coreProperties>
</file>